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1C3" w:rsidRDefault="00EE3149" w:rsidP="00A34124">
      <w:pPr>
        <w:rPr>
          <w:rFonts w:ascii="Arial" w:hAnsi="Arial"/>
        </w:rPr>
      </w:pPr>
      <w:bookmarkStart w:id="0" w:name="_GoBack"/>
      <w:bookmarkEnd w:id="0"/>
      <w:r>
        <w:rPr>
          <w:rFonts w:ascii="Comic Sans MS" w:hAnsi="Comic Sans MS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2.65pt;margin-top:-27.35pt;width:2in;height:99pt;z-index:251659264;mso-position-horizontal-relative:text;mso-position-vertical-relative:text">
            <v:imagedata r:id="rId8" o:title=""/>
            <w10:wrap type="topAndBottom"/>
          </v:shape>
          <o:OLEObject Type="Embed" ProgID="PBrush" ShapeID="_x0000_s1029" DrawAspect="Content" ObjectID="_1642326159" r:id="rId9"/>
        </w:pict>
      </w:r>
      <w:r w:rsidR="00A341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54C1E7" wp14:editId="669FB26D">
                <wp:simplePos x="0" y="0"/>
                <wp:positionH relativeFrom="column">
                  <wp:posOffset>4756785</wp:posOffset>
                </wp:positionH>
                <wp:positionV relativeFrom="paragraph">
                  <wp:posOffset>-238125</wp:posOffset>
                </wp:positionV>
                <wp:extent cx="1646555" cy="1019175"/>
                <wp:effectExtent l="0" t="0" r="0" b="952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655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71C3" w:rsidRPr="00543E25" w:rsidRDefault="00C071C3" w:rsidP="00727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E25">
                              <w:rPr>
                                <w:sz w:val="20"/>
                                <w:szCs w:val="20"/>
                              </w:rPr>
                              <w:t>17-19 Stewart Street</w:t>
                            </w:r>
                          </w:p>
                          <w:p w:rsidR="00C071C3" w:rsidRPr="00543E25" w:rsidRDefault="00A34124" w:rsidP="00727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="00C071C3" w:rsidRPr="00543E25">
                              <w:rPr>
                                <w:sz w:val="20"/>
                                <w:szCs w:val="20"/>
                              </w:rPr>
                              <w:t>O Box 11</w:t>
                            </w:r>
                          </w:p>
                          <w:p w:rsidR="00C071C3" w:rsidRPr="00543E25" w:rsidRDefault="00A34124" w:rsidP="00727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BERRIGAN </w:t>
                            </w:r>
                            <w:r w:rsidR="00C071C3" w:rsidRPr="00543E25">
                              <w:rPr>
                                <w:sz w:val="20"/>
                                <w:szCs w:val="20"/>
                              </w:rPr>
                              <w:t xml:space="preserve"> NSW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71C3" w:rsidRPr="00543E25">
                              <w:rPr>
                                <w:sz w:val="20"/>
                                <w:szCs w:val="20"/>
                              </w:rPr>
                              <w:t xml:space="preserve"> 2712</w:t>
                            </w:r>
                          </w:p>
                          <w:p w:rsidR="00C071C3" w:rsidRPr="00543E25" w:rsidRDefault="00A34124" w:rsidP="00727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71C3" w:rsidRPr="00543E25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End"/>
                            <w:r w:rsidR="00C071C3" w:rsidRPr="00543E25">
                              <w:rPr>
                                <w:sz w:val="20"/>
                                <w:szCs w:val="20"/>
                              </w:rPr>
                              <w:t>03) 5885 2324</w:t>
                            </w:r>
                          </w:p>
                          <w:p w:rsidR="00C071C3" w:rsidRPr="00543E25" w:rsidRDefault="00C071C3" w:rsidP="00727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E25">
                              <w:rPr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r w:rsidR="00A341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43E25">
                              <w:rPr>
                                <w:sz w:val="20"/>
                                <w:szCs w:val="20"/>
                              </w:rPr>
                              <w:t>bcca@bigpond.com</w:t>
                            </w:r>
                          </w:p>
                          <w:p w:rsidR="00C071C3" w:rsidRPr="00A34124" w:rsidRDefault="00C071C3" w:rsidP="00A341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E25">
                              <w:rPr>
                                <w:sz w:val="20"/>
                                <w:szCs w:val="20"/>
                              </w:rPr>
                              <w:t>ABN:</w:t>
                            </w:r>
                            <w:r w:rsidR="00A341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43E25">
                              <w:rPr>
                                <w:sz w:val="20"/>
                                <w:szCs w:val="20"/>
                              </w:rPr>
                              <w:t xml:space="preserve"> 22 786 813 377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4.55pt;margin-top:-18.75pt;width:129.65pt;height:8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" filled="f" stroked="f" strokeweight=".25pt">
                <v:textbox inset="1pt,1pt,1pt,1pt">
                  <w:txbxContent>
                    <w:p w:rsidR="00C071C3" w:rsidRPr="00543E25" w:rsidRDefault="00C071C3" w:rsidP="00727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E25">
                        <w:rPr>
                          <w:sz w:val="20"/>
                          <w:szCs w:val="20"/>
                        </w:rPr>
                        <w:t>17-19 Stewart Street</w:t>
                      </w:r>
                    </w:p>
                    <w:p w:rsidR="00C071C3" w:rsidRPr="00543E25" w:rsidRDefault="00A34124" w:rsidP="00727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</w:t>
                      </w:r>
                      <w:r w:rsidR="00C071C3" w:rsidRPr="00543E25">
                        <w:rPr>
                          <w:sz w:val="20"/>
                          <w:szCs w:val="20"/>
                        </w:rPr>
                        <w:t>O Box 11</w:t>
                      </w:r>
                    </w:p>
                    <w:p w:rsidR="00C071C3" w:rsidRPr="00543E25" w:rsidRDefault="00A34124" w:rsidP="00727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BERRIGAN </w:t>
                      </w:r>
                      <w:r w:rsidR="00C071C3" w:rsidRPr="00543E25">
                        <w:rPr>
                          <w:sz w:val="20"/>
                          <w:szCs w:val="20"/>
                        </w:rPr>
                        <w:t xml:space="preserve"> NSW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071C3" w:rsidRPr="00543E25">
                        <w:rPr>
                          <w:sz w:val="20"/>
                          <w:szCs w:val="20"/>
                        </w:rPr>
                        <w:t xml:space="preserve"> 2712</w:t>
                      </w:r>
                    </w:p>
                    <w:p w:rsidR="00C071C3" w:rsidRPr="00543E25" w:rsidRDefault="00A34124" w:rsidP="00727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sz w:val="20"/>
                          <w:szCs w:val="20"/>
                        </w:rPr>
                        <w:t>Ph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071C3" w:rsidRPr="00543E25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End"/>
                      <w:r w:rsidR="00C071C3" w:rsidRPr="00543E25">
                        <w:rPr>
                          <w:sz w:val="20"/>
                          <w:szCs w:val="20"/>
                        </w:rPr>
                        <w:t>03) 5885 2324</w:t>
                      </w:r>
                    </w:p>
                    <w:p w:rsidR="00C071C3" w:rsidRPr="00543E25" w:rsidRDefault="00C071C3" w:rsidP="00727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E25">
                        <w:rPr>
                          <w:sz w:val="20"/>
                          <w:szCs w:val="20"/>
                        </w:rPr>
                        <w:t xml:space="preserve">E-mail: </w:t>
                      </w:r>
                      <w:r w:rsidR="00A341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43E25">
                        <w:rPr>
                          <w:sz w:val="20"/>
                          <w:szCs w:val="20"/>
                        </w:rPr>
                        <w:t>bcca@bigpond.com</w:t>
                      </w:r>
                    </w:p>
                    <w:p w:rsidR="00C071C3" w:rsidRPr="00A34124" w:rsidRDefault="00C071C3" w:rsidP="00A341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E25">
                        <w:rPr>
                          <w:sz w:val="20"/>
                          <w:szCs w:val="20"/>
                        </w:rPr>
                        <w:t>ABN:</w:t>
                      </w:r>
                      <w:r w:rsidR="00A341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43E25">
                        <w:rPr>
                          <w:sz w:val="20"/>
                          <w:szCs w:val="20"/>
                        </w:rPr>
                        <w:t xml:space="preserve"> 22 786 813 377</w:t>
                      </w:r>
                    </w:p>
                  </w:txbxContent>
                </v:textbox>
              </v:rect>
            </w:pict>
          </mc:Fallback>
        </mc:AlternateContent>
      </w:r>
      <w:r w:rsidR="00F165A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8CF503" wp14:editId="15A03FC5">
                <wp:simplePos x="0" y="0"/>
                <wp:positionH relativeFrom="column">
                  <wp:posOffset>1604010</wp:posOffset>
                </wp:positionH>
                <wp:positionV relativeFrom="paragraph">
                  <wp:posOffset>-228600</wp:posOffset>
                </wp:positionV>
                <wp:extent cx="3152775" cy="1299210"/>
                <wp:effectExtent l="0" t="0" r="952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299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71C3" w:rsidRPr="00543E25" w:rsidRDefault="00C071C3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43E25">
                              <w:rPr>
                                <w:sz w:val="44"/>
                              </w:rPr>
                              <w:t>Berrigan</w:t>
                            </w:r>
                            <w:r w:rsidRPr="00543E25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:rsidR="00C071C3" w:rsidRPr="00543E25" w:rsidRDefault="00C071C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43E25">
                              <w:rPr>
                                <w:sz w:val="44"/>
                              </w:rPr>
                              <w:t>Children’s Centre</w:t>
                            </w:r>
                            <w:r w:rsidRPr="00543E25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r w:rsidRPr="00543E25">
                              <w:rPr>
                                <w:sz w:val="44"/>
                              </w:rPr>
                              <w:t>Association</w:t>
                            </w:r>
                            <w:r w:rsidR="00727F75" w:rsidRPr="00543E25">
                              <w:rPr>
                                <w:sz w:val="44"/>
                              </w:rPr>
                              <w:t xml:space="preserve"> Incorporated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26.3pt;margin-top:-18pt;width:248.25pt;height:102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" filled="f" stroked="f" strokeweight=".25pt">
                <v:textbox inset="1pt,1pt,1pt,1pt">
                  <w:txbxContent>
                    <w:p w:rsidR="00C071C3" w:rsidRPr="00543E25" w:rsidRDefault="00C071C3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543E25">
                        <w:rPr>
                          <w:sz w:val="44"/>
                        </w:rPr>
                        <w:t>Berrigan</w:t>
                      </w:r>
                      <w:r w:rsidRPr="00543E25">
                        <w:rPr>
                          <w:b/>
                          <w:sz w:val="44"/>
                        </w:rPr>
                        <w:t xml:space="preserve"> </w:t>
                      </w:r>
                    </w:p>
                    <w:p w:rsidR="00C071C3" w:rsidRPr="00543E25" w:rsidRDefault="00C071C3">
                      <w:pPr>
                        <w:jc w:val="center"/>
                        <w:rPr>
                          <w:sz w:val="36"/>
                        </w:rPr>
                      </w:pPr>
                      <w:r w:rsidRPr="00543E25">
                        <w:rPr>
                          <w:sz w:val="44"/>
                        </w:rPr>
                        <w:t>Children’s Centre</w:t>
                      </w:r>
                      <w:r w:rsidRPr="00543E25">
                        <w:rPr>
                          <w:b/>
                          <w:sz w:val="44"/>
                        </w:rPr>
                        <w:t xml:space="preserve"> </w:t>
                      </w:r>
                      <w:r w:rsidRPr="00543E25">
                        <w:rPr>
                          <w:sz w:val="44"/>
                        </w:rPr>
                        <w:t>Association</w:t>
                      </w:r>
                      <w:r w:rsidR="00727F75" w:rsidRPr="00543E25">
                        <w:rPr>
                          <w:sz w:val="44"/>
                        </w:rPr>
                        <w:t xml:space="preserve"> Incorporated</w:t>
                      </w:r>
                    </w:p>
                  </w:txbxContent>
                </v:textbox>
              </v:rect>
            </w:pict>
          </mc:Fallback>
        </mc:AlternateContent>
      </w:r>
      <w:r w:rsidR="00F165A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FBB2D93" wp14:editId="0AD04569">
                <wp:simplePos x="0" y="0"/>
                <wp:positionH relativeFrom="column">
                  <wp:posOffset>4434840</wp:posOffset>
                </wp:positionH>
                <wp:positionV relativeFrom="paragraph">
                  <wp:posOffset>8255</wp:posOffset>
                </wp:positionV>
                <wp:extent cx="1463675" cy="732155"/>
                <wp:effectExtent l="0" t="0" r="3175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675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71C3" w:rsidRDefault="00C071C3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49.2pt;margin-top:.65pt;width:115.25pt;height:57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" o:allowincell="f" filled="f" stroked="f" strokeweight=".25pt">
                <v:textbox inset="1pt,1pt,1pt,1pt">
                  <w:txbxContent>
                    <w:p w:rsidR="00C071C3" w:rsidRDefault="00C071C3"/>
                  </w:txbxContent>
                </v:textbox>
              </v:rect>
            </w:pict>
          </mc:Fallback>
        </mc:AlternateContent>
      </w:r>
    </w:p>
    <w:p w:rsidR="003B4C9B" w:rsidRPr="00245181" w:rsidRDefault="00245181" w:rsidP="00245181">
      <w:pPr>
        <w:pStyle w:val="Heading1"/>
        <w:jc w:val="center"/>
        <w:rPr>
          <w:color w:val="auto"/>
        </w:rPr>
      </w:pPr>
      <w:r w:rsidRPr="00245181">
        <w:rPr>
          <w:color w:val="auto"/>
        </w:rPr>
        <w:t>Fee Schedule</w:t>
      </w:r>
    </w:p>
    <w:p w:rsidR="00245181" w:rsidRDefault="00245181" w:rsidP="00245181"/>
    <w:p w:rsidR="00245181" w:rsidRDefault="00F55716" w:rsidP="00245181">
      <w:pPr>
        <w:jc w:val="center"/>
      </w:pPr>
      <w:r>
        <w:t>As of July 15</w:t>
      </w:r>
      <w:r w:rsidR="00CE3CC2">
        <w:t xml:space="preserve"> 2019</w:t>
      </w:r>
    </w:p>
    <w:p w:rsidR="00245181" w:rsidRDefault="00245181" w:rsidP="00245181">
      <w:pPr>
        <w:jc w:val="center"/>
      </w:pPr>
    </w:p>
    <w:p w:rsidR="00245181" w:rsidRDefault="00245181" w:rsidP="00245181">
      <w:pPr>
        <w:jc w:val="center"/>
      </w:pPr>
      <w:r>
        <w:t>Daily hours 8:00 a.m. – 5:30 p.m. Monday to Friday</w:t>
      </w:r>
    </w:p>
    <w:p w:rsidR="00245181" w:rsidRDefault="00245181" w:rsidP="00245181">
      <w:pPr>
        <w:jc w:val="center"/>
      </w:pPr>
    </w:p>
    <w:p w:rsidR="00245181" w:rsidRDefault="00245181" w:rsidP="00245181"/>
    <w:p w:rsidR="00245181" w:rsidRDefault="00245181" w:rsidP="006B05E2">
      <w:r>
        <w:t xml:space="preserve"> </w:t>
      </w:r>
      <w:r w:rsidR="006B05E2">
        <w:t>Berrigan Children’s Centre is closed on National and New South Wales Public Holidays. The centre is closed over Christmas/New Year for three weeks.</w:t>
      </w:r>
    </w:p>
    <w:p w:rsidR="00CE3CC2" w:rsidRDefault="00245181" w:rsidP="00245181">
      <w:pPr>
        <w:spacing w:line="480" w:lineRule="auto"/>
      </w:pPr>
      <w:r>
        <w:t xml:space="preserve"> </w:t>
      </w:r>
    </w:p>
    <w:p w:rsidR="00CA03E9" w:rsidRDefault="00CA03E9" w:rsidP="00A3412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5920"/>
      </w:tblGrid>
      <w:tr w:rsidR="00CA03E9" w:rsidTr="006B05E2">
        <w:tc>
          <w:tcPr>
            <w:tcW w:w="3652" w:type="dxa"/>
          </w:tcPr>
          <w:p w:rsidR="00CA03E9" w:rsidRPr="006B05E2" w:rsidRDefault="00CA03E9" w:rsidP="00A34124">
            <w:pPr>
              <w:rPr>
                <w:b/>
              </w:rPr>
            </w:pPr>
            <w:r w:rsidRPr="006B05E2">
              <w:rPr>
                <w:b/>
              </w:rPr>
              <w:t>Long Day Care (0 – 2 year)</w:t>
            </w:r>
          </w:p>
        </w:tc>
        <w:tc>
          <w:tcPr>
            <w:tcW w:w="5920" w:type="dxa"/>
          </w:tcPr>
          <w:p w:rsidR="00CA03E9" w:rsidRDefault="00F55716" w:rsidP="00A34124">
            <w:r>
              <w:t>$86</w:t>
            </w:r>
            <w:r w:rsidR="00C73425">
              <w:t>.00</w:t>
            </w:r>
            <w:r w:rsidR="00CA03E9">
              <w:t xml:space="preserve"> daily fee</w:t>
            </w:r>
          </w:p>
        </w:tc>
      </w:tr>
      <w:tr w:rsidR="00CA03E9" w:rsidTr="006B05E2">
        <w:tc>
          <w:tcPr>
            <w:tcW w:w="3652" w:type="dxa"/>
          </w:tcPr>
          <w:p w:rsidR="00CA03E9" w:rsidRPr="006B05E2" w:rsidRDefault="00CA03E9" w:rsidP="00A34124">
            <w:pPr>
              <w:rPr>
                <w:b/>
              </w:rPr>
            </w:pPr>
            <w:r w:rsidRPr="006B05E2">
              <w:rPr>
                <w:b/>
              </w:rPr>
              <w:t>Long Day Care (2 – 3 years)</w:t>
            </w:r>
          </w:p>
        </w:tc>
        <w:tc>
          <w:tcPr>
            <w:tcW w:w="5920" w:type="dxa"/>
          </w:tcPr>
          <w:p w:rsidR="00CA03E9" w:rsidRDefault="00F55716" w:rsidP="00A34124">
            <w:r>
              <w:t>$86</w:t>
            </w:r>
            <w:r w:rsidR="00C73425">
              <w:t>.00</w:t>
            </w:r>
            <w:r w:rsidR="00CA03E9">
              <w:t xml:space="preserve"> daily fee</w:t>
            </w:r>
          </w:p>
        </w:tc>
      </w:tr>
      <w:tr w:rsidR="00CE3CC2" w:rsidTr="005873C7">
        <w:tc>
          <w:tcPr>
            <w:tcW w:w="3652" w:type="dxa"/>
          </w:tcPr>
          <w:p w:rsidR="00CE3CC2" w:rsidRPr="006B05E2" w:rsidRDefault="00CE3CC2" w:rsidP="005873C7">
            <w:pPr>
              <w:rPr>
                <w:b/>
              </w:rPr>
            </w:pPr>
            <w:r w:rsidRPr="006B05E2">
              <w:rPr>
                <w:b/>
              </w:rPr>
              <w:t>Weekly bookings (5 days per week)</w:t>
            </w:r>
          </w:p>
        </w:tc>
        <w:tc>
          <w:tcPr>
            <w:tcW w:w="5920" w:type="dxa"/>
          </w:tcPr>
          <w:p w:rsidR="00CE3CC2" w:rsidRDefault="00F55716" w:rsidP="005873C7">
            <w:r>
              <w:t>$405</w:t>
            </w:r>
            <w:r w:rsidR="00C73425">
              <w:t>.00</w:t>
            </w:r>
            <w:r w:rsidR="00CE3CC2">
              <w:t>/week</w:t>
            </w:r>
          </w:p>
        </w:tc>
      </w:tr>
      <w:tr w:rsidR="00CE3CC2" w:rsidTr="006B05E2">
        <w:tc>
          <w:tcPr>
            <w:tcW w:w="3652" w:type="dxa"/>
          </w:tcPr>
          <w:p w:rsidR="00CE3CC2" w:rsidRPr="006B05E2" w:rsidRDefault="00CE3CC2" w:rsidP="00A34124">
            <w:pPr>
              <w:rPr>
                <w:b/>
              </w:rPr>
            </w:pPr>
          </w:p>
        </w:tc>
        <w:tc>
          <w:tcPr>
            <w:tcW w:w="5920" w:type="dxa"/>
          </w:tcPr>
          <w:p w:rsidR="00CE3CC2" w:rsidRDefault="00CE3CC2" w:rsidP="00A34124"/>
        </w:tc>
      </w:tr>
      <w:tr w:rsidR="00CA03E9" w:rsidTr="006B05E2">
        <w:tc>
          <w:tcPr>
            <w:tcW w:w="3652" w:type="dxa"/>
          </w:tcPr>
          <w:p w:rsidR="00CA03E9" w:rsidRPr="006B05E2" w:rsidRDefault="00CA03E9" w:rsidP="00A34124">
            <w:pPr>
              <w:rPr>
                <w:b/>
              </w:rPr>
            </w:pPr>
            <w:r w:rsidRPr="006B05E2">
              <w:rPr>
                <w:b/>
              </w:rPr>
              <w:t xml:space="preserve">Long Day Care (3 – 5 years Preschool)  </w:t>
            </w:r>
          </w:p>
        </w:tc>
        <w:tc>
          <w:tcPr>
            <w:tcW w:w="5920" w:type="dxa"/>
          </w:tcPr>
          <w:p w:rsidR="00CA03E9" w:rsidRDefault="00F55716" w:rsidP="00A34124">
            <w:r>
              <w:t>$86</w:t>
            </w:r>
            <w:r w:rsidR="00C73425">
              <w:t>.00</w:t>
            </w:r>
            <w:r w:rsidR="00CA03E9">
              <w:t xml:space="preserve"> daily fee</w:t>
            </w:r>
          </w:p>
        </w:tc>
      </w:tr>
      <w:tr w:rsidR="00CA03E9" w:rsidTr="006B05E2">
        <w:tc>
          <w:tcPr>
            <w:tcW w:w="3652" w:type="dxa"/>
          </w:tcPr>
          <w:p w:rsidR="00CA03E9" w:rsidRPr="006B05E2" w:rsidRDefault="00CE3CC2" w:rsidP="00A34124">
            <w:pPr>
              <w:rPr>
                <w:b/>
              </w:rPr>
            </w:pPr>
            <w:r>
              <w:rPr>
                <w:b/>
              </w:rPr>
              <w:t>3 days per week or more</w:t>
            </w:r>
          </w:p>
        </w:tc>
        <w:tc>
          <w:tcPr>
            <w:tcW w:w="5920" w:type="dxa"/>
          </w:tcPr>
          <w:p w:rsidR="00CA03E9" w:rsidRDefault="00CE3CC2" w:rsidP="00A34124">
            <w:r>
              <w:t>$5</w:t>
            </w:r>
            <w:r w:rsidR="00C73425">
              <w:t>.00</w:t>
            </w:r>
            <w:r>
              <w:t xml:space="preserve"> per day discount </w:t>
            </w:r>
          </w:p>
        </w:tc>
      </w:tr>
      <w:tr w:rsidR="00CA03E9" w:rsidTr="006B05E2">
        <w:tc>
          <w:tcPr>
            <w:tcW w:w="3652" w:type="dxa"/>
          </w:tcPr>
          <w:p w:rsidR="00CA03E9" w:rsidRPr="006B05E2" w:rsidRDefault="00CA03E9" w:rsidP="00A34124">
            <w:pPr>
              <w:rPr>
                <w:b/>
              </w:rPr>
            </w:pPr>
          </w:p>
        </w:tc>
        <w:tc>
          <w:tcPr>
            <w:tcW w:w="5920" w:type="dxa"/>
          </w:tcPr>
          <w:p w:rsidR="00CA03E9" w:rsidRDefault="00CA03E9" w:rsidP="00A34124"/>
        </w:tc>
      </w:tr>
      <w:tr w:rsidR="00CA03E9" w:rsidTr="006B05E2">
        <w:tc>
          <w:tcPr>
            <w:tcW w:w="3652" w:type="dxa"/>
          </w:tcPr>
          <w:p w:rsidR="00CA03E9" w:rsidRPr="006B05E2" w:rsidRDefault="006B05E2" w:rsidP="00A34124">
            <w:pPr>
              <w:rPr>
                <w:b/>
              </w:rPr>
            </w:pPr>
            <w:r w:rsidRPr="006B05E2">
              <w:rPr>
                <w:b/>
              </w:rPr>
              <w:t>After School Care</w:t>
            </w:r>
          </w:p>
        </w:tc>
        <w:tc>
          <w:tcPr>
            <w:tcW w:w="5920" w:type="dxa"/>
          </w:tcPr>
          <w:p w:rsidR="00CA03E9" w:rsidRDefault="006B05E2" w:rsidP="006B05E2">
            <w:pPr>
              <w:spacing w:line="480" w:lineRule="auto"/>
            </w:pPr>
            <w:r>
              <w:t>$25</w:t>
            </w:r>
            <w:r w:rsidR="00C73425">
              <w:t>.00</w:t>
            </w:r>
            <w:r>
              <w:t xml:space="preserve"> per session (3:00 p.m. to 5:30 p.m.) NSW school terms</w:t>
            </w:r>
          </w:p>
        </w:tc>
      </w:tr>
      <w:tr w:rsidR="00CA03E9" w:rsidTr="006B05E2">
        <w:tc>
          <w:tcPr>
            <w:tcW w:w="3652" w:type="dxa"/>
          </w:tcPr>
          <w:p w:rsidR="00CA03E9" w:rsidRPr="006B05E2" w:rsidRDefault="006B05E2" w:rsidP="00A34124">
            <w:pPr>
              <w:rPr>
                <w:b/>
              </w:rPr>
            </w:pPr>
            <w:r w:rsidRPr="006B05E2">
              <w:rPr>
                <w:b/>
              </w:rPr>
              <w:t xml:space="preserve">Vacation Care  </w:t>
            </w:r>
            <w:r w:rsidR="00C73425">
              <w:rPr>
                <w:b/>
              </w:rPr>
              <w:t>and pupil free days</w:t>
            </w:r>
          </w:p>
        </w:tc>
        <w:tc>
          <w:tcPr>
            <w:tcW w:w="5920" w:type="dxa"/>
          </w:tcPr>
          <w:p w:rsidR="00CA03E9" w:rsidRDefault="00F55716" w:rsidP="00A34124">
            <w:r>
              <w:t>$86</w:t>
            </w:r>
            <w:r w:rsidR="00C73425">
              <w:t>.00</w:t>
            </w:r>
            <w:r w:rsidR="006B05E2">
              <w:t xml:space="preserve"> daily fee (NSW School holidays, excluding annual Christmas closure)</w:t>
            </w:r>
            <w:r>
              <w:t>; $405</w:t>
            </w:r>
            <w:r w:rsidR="00C73425">
              <w:t>.00</w:t>
            </w:r>
            <w:r>
              <w:t xml:space="preserve"> per week</w:t>
            </w:r>
          </w:p>
        </w:tc>
      </w:tr>
      <w:tr w:rsidR="00CA03E9" w:rsidTr="006B05E2">
        <w:tc>
          <w:tcPr>
            <w:tcW w:w="3652" w:type="dxa"/>
          </w:tcPr>
          <w:p w:rsidR="00CA03E9" w:rsidRPr="006B05E2" w:rsidRDefault="006B05E2" w:rsidP="00A34124">
            <w:pPr>
              <w:rPr>
                <w:b/>
              </w:rPr>
            </w:pPr>
            <w:r w:rsidRPr="006B05E2">
              <w:rPr>
                <w:b/>
              </w:rPr>
              <w:t>Casual fees – Non-school age</w:t>
            </w:r>
          </w:p>
        </w:tc>
        <w:tc>
          <w:tcPr>
            <w:tcW w:w="5920" w:type="dxa"/>
          </w:tcPr>
          <w:p w:rsidR="00CA03E9" w:rsidRDefault="006B05E2" w:rsidP="00A34124">
            <w:r>
              <w:t>$90</w:t>
            </w:r>
            <w:r w:rsidR="00C73425">
              <w:t>.00</w:t>
            </w:r>
            <w:r>
              <w:t xml:space="preserve"> per day</w:t>
            </w:r>
          </w:p>
        </w:tc>
      </w:tr>
      <w:tr w:rsidR="006B05E2" w:rsidTr="006B05E2">
        <w:tc>
          <w:tcPr>
            <w:tcW w:w="3652" w:type="dxa"/>
          </w:tcPr>
          <w:p w:rsidR="006B05E2" w:rsidRPr="006B05E2" w:rsidRDefault="006B05E2" w:rsidP="00A34124">
            <w:pPr>
              <w:rPr>
                <w:b/>
              </w:rPr>
            </w:pPr>
            <w:r w:rsidRPr="006B05E2">
              <w:rPr>
                <w:b/>
              </w:rPr>
              <w:t>Casual fees – After School Care</w:t>
            </w:r>
          </w:p>
        </w:tc>
        <w:tc>
          <w:tcPr>
            <w:tcW w:w="5920" w:type="dxa"/>
          </w:tcPr>
          <w:p w:rsidR="006B05E2" w:rsidRDefault="006B05E2" w:rsidP="00A34124">
            <w:r>
              <w:t>$30</w:t>
            </w:r>
            <w:r w:rsidR="00C73425">
              <w:t>.00</w:t>
            </w:r>
            <w:r>
              <w:t xml:space="preserve"> per session</w:t>
            </w:r>
          </w:p>
        </w:tc>
      </w:tr>
      <w:tr w:rsidR="006B05E2" w:rsidTr="006B05E2">
        <w:tc>
          <w:tcPr>
            <w:tcW w:w="3652" w:type="dxa"/>
          </w:tcPr>
          <w:p w:rsidR="006B05E2" w:rsidRPr="00F55716" w:rsidRDefault="00F55716" w:rsidP="00F55716">
            <w:pPr>
              <w:rPr>
                <w:b/>
              </w:rPr>
            </w:pPr>
            <w:r w:rsidRPr="00F55716">
              <w:rPr>
                <w:b/>
              </w:rPr>
              <w:t xml:space="preserve">Casual fees – Vacation care </w:t>
            </w:r>
          </w:p>
        </w:tc>
        <w:tc>
          <w:tcPr>
            <w:tcW w:w="5920" w:type="dxa"/>
          </w:tcPr>
          <w:p w:rsidR="006B05E2" w:rsidRDefault="00F55716" w:rsidP="00A34124">
            <w:r>
              <w:t>$90</w:t>
            </w:r>
            <w:r w:rsidR="00C73425">
              <w:t>.00</w:t>
            </w:r>
            <w:r>
              <w:t xml:space="preserve"> per day</w:t>
            </w:r>
          </w:p>
        </w:tc>
      </w:tr>
    </w:tbl>
    <w:p w:rsidR="003B4C9B" w:rsidRDefault="003B4C9B" w:rsidP="00A34124"/>
    <w:p w:rsidR="003B4C9B" w:rsidRDefault="003B4C9B" w:rsidP="00A3412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5920"/>
      </w:tblGrid>
      <w:tr w:rsidR="00C73425" w:rsidTr="00F52E6E">
        <w:tc>
          <w:tcPr>
            <w:tcW w:w="9572" w:type="dxa"/>
            <w:gridSpan w:val="2"/>
          </w:tcPr>
          <w:p w:rsidR="00C73425" w:rsidRPr="00C73425" w:rsidRDefault="00C73425" w:rsidP="00A34124">
            <w:pPr>
              <w:rPr>
                <w:b/>
              </w:rPr>
            </w:pPr>
            <w:r w:rsidRPr="00C73425">
              <w:rPr>
                <w:b/>
              </w:rPr>
              <w:t>Frozen meals available for lunch, supplied by Amaroo Aged Care</w:t>
            </w:r>
          </w:p>
        </w:tc>
      </w:tr>
      <w:tr w:rsidR="00C73425" w:rsidTr="00C73425">
        <w:tc>
          <w:tcPr>
            <w:tcW w:w="3652" w:type="dxa"/>
          </w:tcPr>
          <w:p w:rsidR="00C73425" w:rsidRDefault="00C73425" w:rsidP="00A34124">
            <w:r>
              <w:t>Main</w:t>
            </w:r>
          </w:p>
        </w:tc>
        <w:tc>
          <w:tcPr>
            <w:tcW w:w="5920" w:type="dxa"/>
          </w:tcPr>
          <w:p w:rsidR="00C73425" w:rsidRDefault="00C73425" w:rsidP="00A34124">
            <w:r>
              <w:t>$6.00</w:t>
            </w:r>
          </w:p>
        </w:tc>
      </w:tr>
      <w:tr w:rsidR="00C73425" w:rsidTr="00C73425">
        <w:tc>
          <w:tcPr>
            <w:tcW w:w="3652" w:type="dxa"/>
          </w:tcPr>
          <w:p w:rsidR="00C73425" w:rsidRDefault="00C73425" w:rsidP="00A34124">
            <w:r>
              <w:t>Soup</w:t>
            </w:r>
          </w:p>
        </w:tc>
        <w:tc>
          <w:tcPr>
            <w:tcW w:w="5920" w:type="dxa"/>
          </w:tcPr>
          <w:p w:rsidR="00C73425" w:rsidRDefault="00C73425" w:rsidP="00A34124">
            <w:r>
              <w:t>$4.00</w:t>
            </w:r>
          </w:p>
        </w:tc>
      </w:tr>
      <w:tr w:rsidR="00C73425" w:rsidTr="00C73425">
        <w:tc>
          <w:tcPr>
            <w:tcW w:w="3652" w:type="dxa"/>
          </w:tcPr>
          <w:p w:rsidR="00C73425" w:rsidRDefault="00C73425" w:rsidP="00A34124">
            <w:r>
              <w:t>Dessert</w:t>
            </w:r>
          </w:p>
        </w:tc>
        <w:tc>
          <w:tcPr>
            <w:tcW w:w="5920" w:type="dxa"/>
          </w:tcPr>
          <w:p w:rsidR="00C73425" w:rsidRDefault="00C73425" w:rsidP="00A34124">
            <w:r>
              <w:t>$4.00</w:t>
            </w:r>
          </w:p>
        </w:tc>
      </w:tr>
    </w:tbl>
    <w:p w:rsidR="003B4C9B" w:rsidRDefault="003B4C9B" w:rsidP="00A34124"/>
    <w:p w:rsidR="003B4C9B" w:rsidRDefault="003B4C9B" w:rsidP="00A34124"/>
    <w:p w:rsidR="003B4C9B" w:rsidRDefault="003B4C9B" w:rsidP="00A34124"/>
    <w:p w:rsidR="003B4C9B" w:rsidRDefault="003B4C9B" w:rsidP="00A34124"/>
    <w:p w:rsidR="003B4C9B" w:rsidRDefault="003B4C9B" w:rsidP="00A34124"/>
    <w:p w:rsidR="003B4C9B" w:rsidRDefault="003B4C9B" w:rsidP="00A34124"/>
    <w:p w:rsidR="003B4C9B" w:rsidRDefault="003B4C9B" w:rsidP="00A34124"/>
    <w:p w:rsidR="003B4C9B" w:rsidRDefault="003B4C9B" w:rsidP="00A34124"/>
    <w:p w:rsidR="003B4C9B" w:rsidRDefault="003B4C9B" w:rsidP="00A34124"/>
    <w:p w:rsidR="00A34124" w:rsidRDefault="003B4C9B" w:rsidP="006B05E2"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6B8283C1" wp14:editId="09056CFE">
            <wp:simplePos x="0" y="0"/>
            <wp:positionH relativeFrom="column">
              <wp:posOffset>1442085</wp:posOffset>
            </wp:positionH>
            <wp:positionV relativeFrom="paragraph">
              <wp:posOffset>2330450</wp:posOffset>
            </wp:positionV>
            <wp:extent cx="3562350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484" y="21409"/>
                <wp:lineTo x="21484" y="0"/>
                <wp:lineTo x="0" y="0"/>
              </wp:wrapPolygon>
            </wp:wrapThrough>
            <wp:docPr id="4" name="Picture 4" descr="\\BCCA-SGH136T737\SharedDocs\2016\Templates\Meeting 300 CMY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CCA-SGH136T737\SharedDocs\2016\Templates\Meeting 300 CMYK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4124" w:rsidSect="00F165A0">
      <w:headerReference w:type="default" r:id="rId11"/>
      <w:pgSz w:w="11906" w:h="16838"/>
      <w:pgMar w:top="1560" w:right="1416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978" w:rsidRDefault="009E5978">
      <w:r>
        <w:separator/>
      </w:r>
    </w:p>
  </w:endnote>
  <w:endnote w:type="continuationSeparator" w:id="0">
    <w:p w:rsidR="009E5978" w:rsidRDefault="009E5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978" w:rsidRDefault="009E5978">
      <w:r>
        <w:separator/>
      </w:r>
    </w:p>
  </w:footnote>
  <w:footnote w:type="continuationSeparator" w:id="0">
    <w:p w:rsidR="009E5978" w:rsidRDefault="009E59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1C3" w:rsidRDefault="00C071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181"/>
    <w:rsid w:val="0000064B"/>
    <w:rsid w:val="0011255A"/>
    <w:rsid w:val="00245181"/>
    <w:rsid w:val="00300943"/>
    <w:rsid w:val="003B4C9B"/>
    <w:rsid w:val="003D5AD2"/>
    <w:rsid w:val="00453F4D"/>
    <w:rsid w:val="004B5EC0"/>
    <w:rsid w:val="004D3466"/>
    <w:rsid w:val="00543E25"/>
    <w:rsid w:val="00607C9F"/>
    <w:rsid w:val="006B05E2"/>
    <w:rsid w:val="00727F75"/>
    <w:rsid w:val="00822CB9"/>
    <w:rsid w:val="008E5F09"/>
    <w:rsid w:val="00981A7C"/>
    <w:rsid w:val="009E5978"/>
    <w:rsid w:val="00A34124"/>
    <w:rsid w:val="00AC40E1"/>
    <w:rsid w:val="00BC44B5"/>
    <w:rsid w:val="00C071C3"/>
    <w:rsid w:val="00C57ED2"/>
    <w:rsid w:val="00C73425"/>
    <w:rsid w:val="00CA03E9"/>
    <w:rsid w:val="00CE3CC2"/>
    <w:rsid w:val="00CF0EA0"/>
    <w:rsid w:val="00D75A76"/>
    <w:rsid w:val="00D84E2D"/>
    <w:rsid w:val="00E458EE"/>
    <w:rsid w:val="00EE3149"/>
    <w:rsid w:val="00F165A0"/>
    <w:rsid w:val="00F5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124"/>
    <w:rPr>
      <w:rFonts w:ascii="Calibri" w:hAnsi="Calibri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51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  <w:rPr>
      <w:rFonts w:ascii="Comic Sans MS" w:hAnsi="Comic Sans MS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9B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451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CA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124"/>
    <w:rPr>
      <w:rFonts w:ascii="Calibri" w:hAnsi="Calibri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51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  <w:rPr>
      <w:rFonts w:ascii="Comic Sans MS" w:hAnsi="Comic Sans MS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9B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451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CA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2020\Templates\Letterhead%20Template%20with%20rat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8A7CF-3DD3-4591-A5E6-C8C6631DC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with rating.dotx</Template>
  <TotalTime>5</TotalTime>
  <Pages>1</Pages>
  <Words>155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administration</cp:lastModifiedBy>
  <cp:revision>3</cp:revision>
  <cp:lastPrinted>2020-01-15T22:41:00Z</cp:lastPrinted>
  <dcterms:created xsi:type="dcterms:W3CDTF">2020-01-15T22:44:00Z</dcterms:created>
  <dcterms:modified xsi:type="dcterms:W3CDTF">2020-02-04T01:56:00Z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